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6A0" w:rsidRPr="001C1F93" w:rsidRDefault="0021592F" w:rsidP="001736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736A0" w:rsidRPr="001C1F93">
        <w:rPr>
          <w:rFonts w:ascii="Times New Roman" w:hAnsi="Times New Roman" w:cs="Times New Roman"/>
          <w:sz w:val="24"/>
          <w:szCs w:val="24"/>
        </w:rPr>
        <w:t>oodward Public Library</w:t>
      </w:r>
    </w:p>
    <w:p w:rsidR="001736A0" w:rsidRDefault="001736A0" w:rsidP="00173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C1F93">
        <w:rPr>
          <w:rFonts w:ascii="Times New Roman" w:hAnsi="Times New Roman" w:cs="Times New Roman"/>
          <w:sz w:val="24"/>
          <w:szCs w:val="24"/>
        </w:rPr>
        <w:t>Board Meeting Agenda</w:t>
      </w:r>
    </w:p>
    <w:p w:rsidR="001736A0" w:rsidRPr="001C1F93" w:rsidRDefault="000A3E79" w:rsidP="001736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3</w:t>
      </w:r>
      <w:r w:rsidR="001736A0">
        <w:rPr>
          <w:rFonts w:ascii="Times New Roman" w:hAnsi="Times New Roman" w:cs="Times New Roman"/>
          <w:sz w:val="24"/>
          <w:szCs w:val="24"/>
        </w:rPr>
        <w:t>, 202</w:t>
      </w:r>
      <w:r w:rsidR="002172DD">
        <w:rPr>
          <w:rFonts w:ascii="Times New Roman" w:hAnsi="Times New Roman" w:cs="Times New Roman"/>
          <w:sz w:val="24"/>
          <w:szCs w:val="24"/>
        </w:rPr>
        <w:t>6</w:t>
      </w:r>
    </w:p>
    <w:p w:rsidR="001736A0" w:rsidRDefault="001736A0" w:rsidP="001736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1C1F93">
        <w:rPr>
          <w:rFonts w:ascii="Times New Roman" w:hAnsi="Times New Roman" w:cs="Times New Roman"/>
          <w:sz w:val="24"/>
          <w:szCs w:val="24"/>
        </w:rPr>
        <w:t>p.m.</w:t>
      </w:r>
    </w:p>
    <w:p w:rsidR="001736A0" w:rsidRDefault="001736A0" w:rsidP="001736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meeting is open to the public. </w:t>
      </w:r>
    </w:p>
    <w:p w:rsidR="001736A0" w:rsidRPr="001C1F93" w:rsidRDefault="001736A0" w:rsidP="001736A0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736A0" w:rsidRPr="001C1F93" w:rsidRDefault="001736A0" w:rsidP="001736A0">
      <w:pPr>
        <w:rPr>
          <w:rFonts w:ascii="Times New Roman" w:hAnsi="Times New Roman" w:cs="Times New Roman"/>
          <w:sz w:val="24"/>
          <w:szCs w:val="24"/>
        </w:rPr>
      </w:pPr>
      <w:r w:rsidRPr="001C1F93">
        <w:rPr>
          <w:rFonts w:ascii="Times New Roman" w:hAnsi="Times New Roman" w:cs="Times New Roman"/>
          <w:sz w:val="24"/>
          <w:szCs w:val="24"/>
        </w:rPr>
        <w:t>1. Call to Order</w:t>
      </w:r>
    </w:p>
    <w:p w:rsidR="001736A0" w:rsidRDefault="001736A0" w:rsidP="001736A0">
      <w:pPr>
        <w:rPr>
          <w:rFonts w:ascii="Times New Roman" w:hAnsi="Times New Roman" w:cs="Times New Roman"/>
          <w:sz w:val="24"/>
          <w:szCs w:val="24"/>
        </w:rPr>
      </w:pPr>
      <w:r w:rsidRPr="001C1F93">
        <w:rPr>
          <w:rFonts w:ascii="Times New Roman" w:hAnsi="Times New Roman" w:cs="Times New Roman"/>
          <w:sz w:val="24"/>
          <w:szCs w:val="24"/>
        </w:rPr>
        <w:t>2. Approval of Agenda</w:t>
      </w:r>
    </w:p>
    <w:p w:rsidR="001736A0" w:rsidRDefault="001736A0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C1F93">
        <w:rPr>
          <w:rFonts w:ascii="Times New Roman" w:hAnsi="Times New Roman" w:cs="Times New Roman"/>
          <w:sz w:val="24"/>
          <w:szCs w:val="24"/>
        </w:rPr>
        <w:t>. Public Comments/Guests</w:t>
      </w:r>
    </w:p>
    <w:p w:rsidR="001736A0" w:rsidRPr="00074EDD" w:rsidRDefault="001736A0" w:rsidP="001736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C1F93">
        <w:rPr>
          <w:rFonts w:ascii="Times New Roman" w:hAnsi="Times New Roman" w:cs="Times New Roman"/>
          <w:sz w:val="24"/>
          <w:szCs w:val="24"/>
        </w:rPr>
        <w:t xml:space="preserve">. </w:t>
      </w:r>
      <w:r w:rsidRPr="00074EDD">
        <w:rPr>
          <w:rFonts w:ascii="Times New Roman" w:hAnsi="Times New Roman" w:cs="Times New Roman"/>
        </w:rPr>
        <w:t>Approval of Minutes from meeting of</w:t>
      </w:r>
      <w:r w:rsidR="000A3E79">
        <w:rPr>
          <w:rFonts w:ascii="Times New Roman" w:hAnsi="Times New Roman" w:cs="Times New Roman"/>
        </w:rPr>
        <w:t xml:space="preserve"> July 6</w:t>
      </w:r>
      <w:r>
        <w:rPr>
          <w:rFonts w:ascii="Times New Roman" w:hAnsi="Times New Roman" w:cs="Times New Roman"/>
        </w:rPr>
        <w:t>, 202</w:t>
      </w:r>
      <w:r w:rsidR="00E11DB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:rsidR="00841655" w:rsidRDefault="001736A0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A3E79">
        <w:rPr>
          <w:rFonts w:ascii="Times New Roman" w:hAnsi="Times New Roman" w:cs="Times New Roman"/>
          <w:sz w:val="24"/>
          <w:szCs w:val="24"/>
        </w:rPr>
        <w:t>. Approval of Bills</w:t>
      </w:r>
    </w:p>
    <w:p w:rsidR="00892BFB" w:rsidRDefault="00892BFB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2026-2027 Budget</w:t>
      </w:r>
      <w:r w:rsidR="008C1B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0EA" w:rsidRDefault="00892BFB" w:rsidP="00DF5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830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Dallas County Library Statistics </w:t>
      </w:r>
    </w:p>
    <w:p w:rsidR="00C830EA" w:rsidRDefault="00892BFB" w:rsidP="00DF5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829B8">
        <w:rPr>
          <w:rFonts w:ascii="Times New Roman" w:hAnsi="Times New Roman" w:cs="Times New Roman"/>
          <w:sz w:val="24"/>
          <w:szCs w:val="24"/>
        </w:rPr>
        <w:t>. Continuing Business</w:t>
      </w:r>
    </w:p>
    <w:p w:rsidR="00B829B8" w:rsidRDefault="00B829B8" w:rsidP="00B829B8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 Social Center Meals—June, July, August</w:t>
      </w:r>
    </w:p>
    <w:p w:rsidR="00B829B8" w:rsidRDefault="00B829B8" w:rsidP="00A5202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June--$</w:t>
      </w:r>
      <w:r w:rsidR="006B1715">
        <w:rPr>
          <w:rFonts w:ascii="Times New Roman" w:hAnsi="Times New Roman" w:cs="Times New Roman"/>
          <w:sz w:val="24"/>
          <w:szCs w:val="24"/>
        </w:rPr>
        <w:t>400, July--</w:t>
      </w:r>
      <w:r w:rsidR="000A3E79">
        <w:rPr>
          <w:rFonts w:ascii="Times New Roman" w:hAnsi="Times New Roman" w:cs="Times New Roman"/>
          <w:sz w:val="24"/>
          <w:szCs w:val="24"/>
        </w:rPr>
        <w:t>$330</w:t>
      </w:r>
      <w:r w:rsidR="00991EA7">
        <w:rPr>
          <w:rFonts w:ascii="Times New Roman" w:hAnsi="Times New Roman" w:cs="Times New Roman"/>
          <w:sz w:val="24"/>
          <w:szCs w:val="24"/>
        </w:rPr>
        <w:t>, August—</w:t>
      </w:r>
    </w:p>
    <w:p w:rsidR="00C428CE" w:rsidRDefault="00991EA7" w:rsidP="00C428C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141 Garage Sale/Library Book Sale</w:t>
      </w:r>
    </w:p>
    <w:p w:rsidR="00D07F83" w:rsidRDefault="00892BFB" w:rsidP="00B829B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07F83">
        <w:rPr>
          <w:rFonts w:ascii="Times New Roman" w:hAnsi="Times New Roman" w:cs="Times New Roman"/>
          <w:sz w:val="24"/>
          <w:szCs w:val="24"/>
        </w:rPr>
        <w:t xml:space="preserve">. </w:t>
      </w:r>
      <w:r w:rsidR="00D677DE">
        <w:rPr>
          <w:rFonts w:ascii="Times New Roman" w:hAnsi="Times New Roman" w:cs="Times New Roman"/>
          <w:sz w:val="24"/>
          <w:szCs w:val="24"/>
        </w:rPr>
        <w:t>Electric Doors</w:t>
      </w:r>
    </w:p>
    <w:p w:rsidR="00892BFB" w:rsidRDefault="00892BFB" w:rsidP="00B829B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Computer Issues</w:t>
      </w:r>
    </w:p>
    <w:p w:rsidR="00892BFB" w:rsidRDefault="00892BFB" w:rsidP="00B829B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Bock Grant—September 1</w:t>
      </w:r>
    </w:p>
    <w:p w:rsidR="000E571C" w:rsidRDefault="00892BFB" w:rsidP="002C1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36A0">
        <w:rPr>
          <w:rFonts w:ascii="Times New Roman" w:hAnsi="Times New Roman" w:cs="Times New Roman"/>
          <w:sz w:val="24"/>
          <w:szCs w:val="24"/>
        </w:rPr>
        <w:t>. New Business</w:t>
      </w:r>
    </w:p>
    <w:p w:rsidR="00892BFB" w:rsidRDefault="00892BFB" w:rsidP="0025207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ALA Conference</w:t>
      </w:r>
    </w:p>
    <w:p w:rsidR="00680DEE" w:rsidRDefault="00892BFB" w:rsidP="00892BF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609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Proquest—Ancestry.com</w:t>
      </w:r>
    </w:p>
    <w:p w:rsidR="001736A0" w:rsidRDefault="00892BFB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36A0">
        <w:rPr>
          <w:rFonts w:ascii="Times New Roman" w:hAnsi="Times New Roman" w:cs="Times New Roman"/>
          <w:sz w:val="24"/>
          <w:szCs w:val="24"/>
        </w:rPr>
        <w:t>. Director’s Report</w:t>
      </w:r>
      <w:r w:rsidR="003C00ED">
        <w:rPr>
          <w:rFonts w:ascii="Times New Roman" w:hAnsi="Times New Roman" w:cs="Times New Roman"/>
          <w:sz w:val="24"/>
          <w:szCs w:val="24"/>
        </w:rPr>
        <w:t>s</w:t>
      </w:r>
      <w:r w:rsidR="00173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9B8" w:rsidRDefault="00B829B8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2BF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Director’s Report</w:t>
      </w:r>
    </w:p>
    <w:p w:rsidR="002A46FD" w:rsidRPr="004C02F0" w:rsidRDefault="001736A0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2BF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 Snapshot</w:t>
      </w:r>
    </w:p>
    <w:p w:rsidR="001736A0" w:rsidRDefault="001736A0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2BF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Who-Fi Reports</w:t>
      </w:r>
    </w:p>
    <w:p w:rsidR="001736A0" w:rsidRDefault="002C11E0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92BFB"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Wowbrary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</w:t>
      </w:r>
    </w:p>
    <w:p w:rsidR="00B829B8" w:rsidRDefault="00B829B8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2BF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 Foundation Report</w:t>
      </w:r>
      <w:r w:rsidR="00892BFB">
        <w:rPr>
          <w:rFonts w:ascii="Times New Roman" w:hAnsi="Times New Roman" w:cs="Times New Roman"/>
          <w:sz w:val="24"/>
          <w:szCs w:val="24"/>
        </w:rPr>
        <w:t>—June Report</w:t>
      </w:r>
      <w:r w:rsidR="00C44D51">
        <w:rPr>
          <w:rFonts w:ascii="Times New Roman" w:hAnsi="Times New Roman" w:cs="Times New Roman"/>
          <w:sz w:val="24"/>
          <w:szCs w:val="24"/>
        </w:rPr>
        <w:t>, July Report</w:t>
      </w:r>
      <w:bookmarkStart w:id="0" w:name="_GoBack"/>
      <w:bookmarkEnd w:id="0"/>
    </w:p>
    <w:p w:rsidR="001736A0" w:rsidRPr="001C1F93" w:rsidRDefault="00B829B8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92BFB">
        <w:rPr>
          <w:rFonts w:ascii="Times New Roman" w:hAnsi="Times New Roman" w:cs="Times New Roman"/>
          <w:sz w:val="24"/>
          <w:szCs w:val="24"/>
        </w:rPr>
        <w:t>1</w:t>
      </w:r>
      <w:r w:rsidR="001736A0" w:rsidRPr="001C1F93">
        <w:rPr>
          <w:rFonts w:ascii="Times New Roman" w:hAnsi="Times New Roman" w:cs="Times New Roman"/>
          <w:sz w:val="24"/>
          <w:szCs w:val="24"/>
        </w:rPr>
        <w:t>. Board Comments</w:t>
      </w:r>
    </w:p>
    <w:p w:rsidR="001736A0" w:rsidRDefault="000B358B" w:rsidP="00173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92BFB">
        <w:rPr>
          <w:rFonts w:ascii="Times New Roman" w:hAnsi="Times New Roman" w:cs="Times New Roman"/>
          <w:sz w:val="24"/>
          <w:szCs w:val="24"/>
        </w:rPr>
        <w:t>2</w:t>
      </w:r>
      <w:r w:rsidR="00243CB5">
        <w:rPr>
          <w:rFonts w:ascii="Times New Roman" w:hAnsi="Times New Roman" w:cs="Times New Roman"/>
          <w:sz w:val="24"/>
          <w:szCs w:val="24"/>
        </w:rPr>
        <w:t xml:space="preserve">. Next meeting </w:t>
      </w:r>
      <w:r w:rsidR="000A3E79">
        <w:rPr>
          <w:rFonts w:ascii="Times New Roman" w:hAnsi="Times New Roman" w:cs="Times New Roman"/>
          <w:sz w:val="24"/>
          <w:szCs w:val="24"/>
        </w:rPr>
        <w:t>Tuesday</w:t>
      </w:r>
      <w:r w:rsidR="00243CB5">
        <w:rPr>
          <w:rFonts w:ascii="Times New Roman" w:hAnsi="Times New Roman" w:cs="Times New Roman"/>
          <w:sz w:val="24"/>
          <w:szCs w:val="24"/>
        </w:rPr>
        <w:t>,</w:t>
      </w:r>
      <w:r w:rsidR="00274396">
        <w:rPr>
          <w:rFonts w:ascii="Times New Roman" w:hAnsi="Times New Roman" w:cs="Times New Roman"/>
          <w:sz w:val="24"/>
          <w:szCs w:val="24"/>
        </w:rPr>
        <w:t xml:space="preserve"> September</w:t>
      </w:r>
      <w:r w:rsidR="000A3E79">
        <w:rPr>
          <w:rFonts w:ascii="Times New Roman" w:hAnsi="Times New Roman" w:cs="Times New Roman"/>
          <w:sz w:val="24"/>
          <w:szCs w:val="24"/>
        </w:rPr>
        <w:t xml:space="preserve"> 8</w:t>
      </w:r>
      <w:r w:rsidR="001736A0">
        <w:rPr>
          <w:rFonts w:ascii="Times New Roman" w:hAnsi="Times New Roman" w:cs="Times New Roman"/>
          <w:sz w:val="24"/>
          <w:szCs w:val="24"/>
        </w:rPr>
        <w:t>, 202</w:t>
      </w:r>
      <w:r w:rsidR="00243CB5">
        <w:rPr>
          <w:rFonts w:ascii="Times New Roman" w:hAnsi="Times New Roman" w:cs="Times New Roman"/>
          <w:sz w:val="24"/>
          <w:szCs w:val="24"/>
        </w:rPr>
        <w:t>6</w:t>
      </w:r>
      <w:r w:rsidR="001736A0">
        <w:rPr>
          <w:rFonts w:ascii="Times New Roman" w:hAnsi="Times New Roman" w:cs="Times New Roman"/>
          <w:sz w:val="24"/>
          <w:szCs w:val="24"/>
        </w:rPr>
        <w:t xml:space="preserve"> at 5 p.m. </w:t>
      </w:r>
    </w:p>
    <w:p w:rsidR="001736A0" w:rsidRPr="00232FE7" w:rsidRDefault="001736A0" w:rsidP="001736A0">
      <w:pPr>
        <w:pStyle w:val="Heading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1</w:t>
      </w:r>
      <w:r w:rsidR="00892BFB">
        <w:rPr>
          <w:rFonts w:ascii="Times New Roman" w:hAnsi="Times New Roman" w:cs="Times New Roman"/>
          <w:i w:val="0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. Adjourn</w:t>
      </w:r>
    </w:p>
    <w:p w:rsidR="00801724" w:rsidRDefault="00801724"/>
    <w:sectPr w:rsidR="00801724" w:rsidSect="00F7429F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A0"/>
    <w:rsid w:val="0002395B"/>
    <w:rsid w:val="000547FF"/>
    <w:rsid w:val="0008245D"/>
    <w:rsid w:val="000A3E79"/>
    <w:rsid w:val="000B358B"/>
    <w:rsid w:val="000D3CA6"/>
    <w:rsid w:val="000E571C"/>
    <w:rsid w:val="000F68B6"/>
    <w:rsid w:val="001736A0"/>
    <w:rsid w:val="00175970"/>
    <w:rsid w:val="0021592F"/>
    <w:rsid w:val="002172DD"/>
    <w:rsid w:val="00243CB5"/>
    <w:rsid w:val="0024640D"/>
    <w:rsid w:val="0025207C"/>
    <w:rsid w:val="00274396"/>
    <w:rsid w:val="002A46FD"/>
    <w:rsid w:val="002C11E0"/>
    <w:rsid w:val="0036096C"/>
    <w:rsid w:val="00365FE2"/>
    <w:rsid w:val="003C00ED"/>
    <w:rsid w:val="004617A3"/>
    <w:rsid w:val="004626BE"/>
    <w:rsid w:val="00536DC5"/>
    <w:rsid w:val="005810AF"/>
    <w:rsid w:val="005A6F76"/>
    <w:rsid w:val="00680DEE"/>
    <w:rsid w:val="006B1715"/>
    <w:rsid w:val="007F5068"/>
    <w:rsid w:val="00801724"/>
    <w:rsid w:val="00841655"/>
    <w:rsid w:val="00880388"/>
    <w:rsid w:val="00892BFB"/>
    <w:rsid w:val="00897B3D"/>
    <w:rsid w:val="008C1B63"/>
    <w:rsid w:val="00961643"/>
    <w:rsid w:val="00991EA7"/>
    <w:rsid w:val="009E1FB7"/>
    <w:rsid w:val="00A304DB"/>
    <w:rsid w:val="00A52024"/>
    <w:rsid w:val="00A7329A"/>
    <w:rsid w:val="00A93272"/>
    <w:rsid w:val="00B570B5"/>
    <w:rsid w:val="00B829B8"/>
    <w:rsid w:val="00BC4AA6"/>
    <w:rsid w:val="00BE1C0B"/>
    <w:rsid w:val="00C14068"/>
    <w:rsid w:val="00C256B9"/>
    <w:rsid w:val="00C428CE"/>
    <w:rsid w:val="00C44D51"/>
    <w:rsid w:val="00C546FD"/>
    <w:rsid w:val="00C830EA"/>
    <w:rsid w:val="00CB78B3"/>
    <w:rsid w:val="00CC4B7F"/>
    <w:rsid w:val="00CD00B5"/>
    <w:rsid w:val="00D07F83"/>
    <w:rsid w:val="00D62931"/>
    <w:rsid w:val="00D677DE"/>
    <w:rsid w:val="00D73569"/>
    <w:rsid w:val="00DF5AFD"/>
    <w:rsid w:val="00E11DB3"/>
    <w:rsid w:val="00F61960"/>
    <w:rsid w:val="00F67504"/>
    <w:rsid w:val="00FF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10AE53-6CB4-441E-9DAC-EE7DAF36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6A0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F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rary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104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8</cp:revision>
  <cp:lastPrinted>2026-07-31T14:43:00Z</cp:lastPrinted>
  <dcterms:created xsi:type="dcterms:W3CDTF">2026-07-23T17:51:00Z</dcterms:created>
  <dcterms:modified xsi:type="dcterms:W3CDTF">2026-07-31T16:08:00Z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